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3AEC4" w14:textId="77777777" w:rsidR="00E00192" w:rsidRDefault="00E00192" w:rsidP="00AD72B5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Městská část Praha 14</w:t>
      </w:r>
    </w:p>
    <w:p w14:paraId="3A6452B8" w14:textId="77777777" w:rsidR="00EC4209" w:rsidRPr="00E00192" w:rsidRDefault="00AD72B5" w:rsidP="00AD72B5">
      <w:pPr>
        <w:pStyle w:val="Bezmezer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00192">
        <w:rPr>
          <w:rFonts w:ascii="Times New Roman" w:hAnsi="Times New Roman" w:cs="Times New Roman"/>
          <w:bCs/>
          <w:sz w:val="24"/>
          <w:szCs w:val="24"/>
        </w:rPr>
        <w:t xml:space="preserve">Úřad městské části </w:t>
      </w:r>
    </w:p>
    <w:p w14:paraId="35C63B8E" w14:textId="77777777" w:rsidR="00AD72B5" w:rsidRDefault="008762A0" w:rsidP="00AD72B5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AD72B5" w:rsidRPr="00AD72B5">
        <w:rPr>
          <w:rFonts w:ascii="Times New Roman" w:hAnsi="Times New Roman" w:cs="Times New Roman"/>
          <w:sz w:val="24"/>
          <w:szCs w:val="24"/>
        </w:rPr>
        <w:t>dbor řízení ekonomiky a školství</w:t>
      </w:r>
    </w:p>
    <w:p w14:paraId="10E780D8" w14:textId="77777777" w:rsidR="00AD72B5" w:rsidRDefault="008762A0" w:rsidP="00AD72B5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AD72B5">
        <w:rPr>
          <w:rFonts w:ascii="Times New Roman" w:hAnsi="Times New Roman" w:cs="Times New Roman"/>
          <w:sz w:val="24"/>
          <w:szCs w:val="24"/>
        </w:rPr>
        <w:t>ddělení místních daní a poplatků</w:t>
      </w:r>
    </w:p>
    <w:p w14:paraId="1C46922C" w14:textId="77777777" w:rsidR="00AD72B5" w:rsidRDefault="00AD72B5" w:rsidP="00AD72B5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Bří Venclíků 1073</w:t>
      </w:r>
      <w:r w:rsidR="00073560">
        <w:rPr>
          <w:rFonts w:ascii="Times New Roman" w:hAnsi="Times New Roman" w:cs="Times New Roman"/>
          <w:sz w:val="24"/>
          <w:szCs w:val="24"/>
        </w:rPr>
        <w:t>/8, 198 00 Praha 9</w:t>
      </w:r>
    </w:p>
    <w:p w14:paraId="5A626232" w14:textId="77777777" w:rsidR="00AD72B5" w:rsidRDefault="00AD72B5" w:rsidP="00AD72B5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14:paraId="0B5E0B8F" w14:textId="77777777" w:rsidR="00AD72B5" w:rsidRDefault="00AD72B5" w:rsidP="00AD72B5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14:paraId="31EE15F0" w14:textId="77777777" w:rsidR="00AD72B5" w:rsidRDefault="00AD72B5" w:rsidP="00AD72B5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14:paraId="15CC5961" w14:textId="77777777" w:rsidR="00AD72B5" w:rsidRPr="00073560" w:rsidRDefault="00AD72B5" w:rsidP="00AD72B5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73560">
        <w:rPr>
          <w:rFonts w:ascii="Times New Roman" w:hAnsi="Times New Roman" w:cs="Times New Roman"/>
          <w:b/>
          <w:sz w:val="32"/>
          <w:szCs w:val="32"/>
          <w:u w:val="single"/>
        </w:rPr>
        <w:t xml:space="preserve">O h l á š e n í </w:t>
      </w:r>
    </w:p>
    <w:p w14:paraId="5B8D92C3" w14:textId="77777777" w:rsidR="00AD72B5" w:rsidRDefault="00AD72B5" w:rsidP="00AD72B5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1442957" w14:textId="77777777" w:rsidR="00AD72B5" w:rsidRDefault="00AD72B5" w:rsidP="00AD72B5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AD72B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nání akce kulturní, sportovní, prodejní nebo reklamní</w:t>
      </w:r>
    </w:p>
    <w:p w14:paraId="0EF2DB08" w14:textId="77777777" w:rsidR="00AD72B5" w:rsidRDefault="00AD72B5" w:rsidP="00AD72B5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dle zákona 565/1990 Sb., o místních poplatcích a vyhlášky</w:t>
      </w:r>
    </w:p>
    <w:p w14:paraId="15C96F04" w14:textId="77777777" w:rsidR="00AD72B5" w:rsidRDefault="00AD72B5" w:rsidP="00AD72B5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hl. m. Prahy č. 10/2011 Sb., v platném znění o místním poplatku ze vstupného</w:t>
      </w:r>
    </w:p>
    <w:p w14:paraId="6BB4AD44" w14:textId="77777777" w:rsidR="00AD72B5" w:rsidRDefault="00AD72B5" w:rsidP="00AD72B5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14:paraId="0D67E81E" w14:textId="77777777" w:rsidR="00AD72B5" w:rsidRDefault="00AD72B5" w:rsidP="00AD72B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66407547" w14:textId="77777777" w:rsidR="00AD72B5" w:rsidRDefault="00AD72B5" w:rsidP="00AD72B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51E00F57" w14:textId="77777777" w:rsidR="00AD72B5" w:rsidRDefault="00AD72B5" w:rsidP="00AD72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D72B5">
        <w:rPr>
          <w:rFonts w:ascii="Times New Roman" w:hAnsi="Times New Roman" w:cs="Times New Roman"/>
          <w:b/>
          <w:sz w:val="24"/>
          <w:szCs w:val="24"/>
        </w:rPr>
        <w:t xml:space="preserve">Pořadatel </w:t>
      </w:r>
      <w:r w:rsidR="00740629">
        <w:rPr>
          <w:rFonts w:ascii="Times New Roman" w:hAnsi="Times New Roman" w:cs="Times New Roman"/>
          <w:b/>
          <w:sz w:val="24"/>
          <w:szCs w:val="24"/>
        </w:rPr>
        <w:t>(</w:t>
      </w:r>
      <w:r w:rsidRPr="00AD72B5">
        <w:rPr>
          <w:rFonts w:ascii="Times New Roman" w:hAnsi="Times New Roman" w:cs="Times New Roman"/>
          <w:b/>
          <w:sz w:val="24"/>
          <w:szCs w:val="24"/>
        </w:rPr>
        <w:t>jméno, příjmení</w:t>
      </w:r>
      <w:r w:rsidR="00740629">
        <w:rPr>
          <w:rFonts w:ascii="Times New Roman" w:hAnsi="Times New Roman" w:cs="Times New Roman"/>
          <w:b/>
          <w:sz w:val="24"/>
          <w:szCs w:val="24"/>
        </w:rPr>
        <w:t>/</w:t>
      </w:r>
      <w:r w:rsidRPr="00AD72B5">
        <w:rPr>
          <w:rFonts w:ascii="Times New Roman" w:hAnsi="Times New Roman" w:cs="Times New Roman"/>
          <w:b/>
          <w:sz w:val="24"/>
          <w:szCs w:val="24"/>
        </w:rPr>
        <w:t>obchodní společnost</w:t>
      </w:r>
      <w:proofErr w:type="gramStart"/>
      <w:r w:rsidR="00740629">
        <w:rPr>
          <w:rFonts w:ascii="Times New Roman" w:hAnsi="Times New Roman" w:cs="Times New Roman"/>
          <w:b/>
          <w:sz w:val="24"/>
          <w:szCs w:val="24"/>
        </w:rPr>
        <w:t>)</w:t>
      </w:r>
      <w:r w:rsidRPr="00AD72B5">
        <w:rPr>
          <w:rFonts w:ascii="Times New Roman" w:hAnsi="Times New Roman" w:cs="Times New Roman"/>
          <w:b/>
          <w:sz w:val="24"/>
          <w:szCs w:val="24"/>
        </w:rPr>
        <w:t>:</w:t>
      </w:r>
      <w:r w:rsidR="00073560">
        <w:rPr>
          <w:rFonts w:ascii="Times New Roman" w:hAnsi="Times New Roman" w:cs="Times New Roman"/>
          <w:b/>
          <w:sz w:val="24"/>
          <w:szCs w:val="24"/>
        </w:rPr>
        <w:t>…</w:t>
      </w:r>
      <w:proofErr w:type="gramEnd"/>
      <w:r w:rsidR="00073560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</w:t>
      </w:r>
      <w:proofErr w:type="gramStart"/>
      <w:r w:rsidR="00073560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="00073560">
        <w:rPr>
          <w:rFonts w:ascii="Times New Roman" w:hAnsi="Times New Roman" w:cs="Times New Roman"/>
          <w:b/>
          <w:sz w:val="24"/>
          <w:szCs w:val="24"/>
        </w:rPr>
        <w:t>.</w:t>
      </w:r>
    </w:p>
    <w:p w14:paraId="1BB961B0" w14:textId="77777777" w:rsidR="00073560" w:rsidRDefault="00073560" w:rsidP="00AD72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31E551B0" w14:textId="77777777" w:rsidR="00073560" w:rsidRPr="00AD72B5" w:rsidRDefault="00073560" w:rsidP="00073560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D72B5">
        <w:rPr>
          <w:rFonts w:ascii="Times New Roman" w:hAnsi="Times New Roman" w:cs="Times New Roman"/>
          <w:b/>
          <w:sz w:val="24"/>
          <w:szCs w:val="24"/>
        </w:rPr>
        <w:t>RČ/</w:t>
      </w:r>
      <w:proofErr w:type="gramStart"/>
      <w:r w:rsidRPr="00AD72B5">
        <w:rPr>
          <w:rFonts w:ascii="Times New Roman" w:hAnsi="Times New Roman" w:cs="Times New Roman"/>
          <w:b/>
          <w:sz w:val="24"/>
          <w:szCs w:val="24"/>
        </w:rPr>
        <w:t>IČ:</w:t>
      </w:r>
      <w:r>
        <w:rPr>
          <w:rFonts w:ascii="Times New Roman" w:hAnsi="Times New Roman" w:cs="Times New Roman"/>
          <w:b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57BA1FB" w14:textId="77777777" w:rsidR="00740629" w:rsidRPr="00AD72B5" w:rsidRDefault="00740629" w:rsidP="00AD72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3301FA3E" w14:textId="77777777" w:rsidR="00AD72B5" w:rsidRPr="008762A0" w:rsidRDefault="00AD72B5" w:rsidP="00AD72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D72B5">
        <w:rPr>
          <w:rFonts w:ascii="Times New Roman" w:hAnsi="Times New Roman" w:cs="Times New Roman"/>
          <w:b/>
          <w:sz w:val="24"/>
          <w:szCs w:val="24"/>
        </w:rPr>
        <w:t xml:space="preserve">Adresa </w:t>
      </w:r>
      <w:r w:rsidRPr="008762A0">
        <w:rPr>
          <w:rFonts w:ascii="Times New Roman" w:hAnsi="Times New Roman" w:cs="Times New Roman"/>
          <w:b/>
          <w:sz w:val="24"/>
          <w:szCs w:val="24"/>
        </w:rPr>
        <w:t>trvalého bydliště</w:t>
      </w:r>
      <w:r w:rsidR="00740629" w:rsidRPr="008762A0">
        <w:rPr>
          <w:rFonts w:ascii="Times New Roman" w:hAnsi="Times New Roman" w:cs="Times New Roman"/>
          <w:b/>
          <w:sz w:val="24"/>
          <w:szCs w:val="24"/>
        </w:rPr>
        <w:t>/</w:t>
      </w:r>
      <w:proofErr w:type="gramStart"/>
      <w:r w:rsidRPr="008762A0">
        <w:rPr>
          <w:rFonts w:ascii="Times New Roman" w:hAnsi="Times New Roman" w:cs="Times New Roman"/>
          <w:b/>
          <w:sz w:val="24"/>
          <w:szCs w:val="24"/>
        </w:rPr>
        <w:t>sídla:</w:t>
      </w:r>
      <w:r w:rsidR="00073560">
        <w:rPr>
          <w:rFonts w:ascii="Times New Roman" w:hAnsi="Times New Roman" w:cs="Times New Roman"/>
          <w:b/>
          <w:sz w:val="24"/>
          <w:szCs w:val="24"/>
        </w:rPr>
        <w:t>…</w:t>
      </w:r>
      <w:proofErr w:type="gramEnd"/>
      <w:r w:rsidR="00073560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</w:t>
      </w:r>
      <w:proofErr w:type="gramStart"/>
      <w:r w:rsidR="00073560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="00073560">
        <w:rPr>
          <w:rFonts w:ascii="Times New Roman" w:hAnsi="Times New Roman" w:cs="Times New Roman"/>
          <w:b/>
          <w:sz w:val="24"/>
          <w:szCs w:val="24"/>
        </w:rPr>
        <w:t>.</w:t>
      </w:r>
    </w:p>
    <w:p w14:paraId="6DE9F11D" w14:textId="77777777" w:rsidR="00740629" w:rsidRPr="008762A0" w:rsidRDefault="00740629" w:rsidP="00AD72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42D3E883" w14:textId="77777777" w:rsidR="00AD72B5" w:rsidRPr="00AD72B5" w:rsidRDefault="00AD72B5" w:rsidP="00AD72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D72B5">
        <w:rPr>
          <w:rFonts w:ascii="Times New Roman" w:hAnsi="Times New Roman" w:cs="Times New Roman"/>
          <w:b/>
          <w:sz w:val="24"/>
          <w:szCs w:val="24"/>
        </w:rPr>
        <w:t xml:space="preserve">Odpovědná </w:t>
      </w:r>
      <w:proofErr w:type="gramStart"/>
      <w:r w:rsidRPr="00AD72B5">
        <w:rPr>
          <w:rFonts w:ascii="Times New Roman" w:hAnsi="Times New Roman" w:cs="Times New Roman"/>
          <w:b/>
          <w:sz w:val="24"/>
          <w:szCs w:val="24"/>
        </w:rPr>
        <w:t>osoba:</w:t>
      </w:r>
      <w:r w:rsidR="00073560">
        <w:rPr>
          <w:rFonts w:ascii="Times New Roman" w:hAnsi="Times New Roman" w:cs="Times New Roman"/>
          <w:b/>
          <w:sz w:val="24"/>
          <w:szCs w:val="24"/>
        </w:rPr>
        <w:t>…</w:t>
      </w:r>
      <w:proofErr w:type="gramEnd"/>
      <w:r w:rsidR="00073560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</w:t>
      </w:r>
      <w:proofErr w:type="gramStart"/>
      <w:r w:rsidR="00073560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="00073560">
        <w:rPr>
          <w:rFonts w:ascii="Times New Roman" w:hAnsi="Times New Roman" w:cs="Times New Roman"/>
          <w:b/>
          <w:sz w:val="24"/>
          <w:szCs w:val="24"/>
        </w:rPr>
        <w:t>.</w:t>
      </w:r>
    </w:p>
    <w:p w14:paraId="568BB08C" w14:textId="77777777" w:rsidR="00740629" w:rsidRDefault="00740629" w:rsidP="00AD72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4800C539" w14:textId="77777777" w:rsidR="00AD72B5" w:rsidRDefault="00AD72B5" w:rsidP="00AD72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D72B5">
        <w:rPr>
          <w:rFonts w:ascii="Times New Roman" w:hAnsi="Times New Roman" w:cs="Times New Roman"/>
          <w:b/>
          <w:sz w:val="24"/>
          <w:szCs w:val="24"/>
        </w:rPr>
        <w:t>Telefon</w:t>
      </w:r>
      <w:r w:rsidR="00740629">
        <w:rPr>
          <w:rFonts w:ascii="Times New Roman" w:hAnsi="Times New Roman" w:cs="Times New Roman"/>
          <w:b/>
          <w:sz w:val="24"/>
          <w:szCs w:val="24"/>
        </w:rPr>
        <w:t>:</w:t>
      </w:r>
      <w:r w:rsidR="00073560">
        <w:rPr>
          <w:rFonts w:ascii="Times New Roman" w:hAnsi="Times New Roman" w:cs="Times New Roman"/>
          <w:b/>
          <w:sz w:val="24"/>
          <w:szCs w:val="24"/>
        </w:rPr>
        <w:t>…</w:t>
      </w:r>
      <w:proofErr w:type="gramEnd"/>
      <w:r w:rsidR="00073560">
        <w:rPr>
          <w:rFonts w:ascii="Times New Roman" w:hAnsi="Times New Roman" w:cs="Times New Roman"/>
          <w:b/>
          <w:sz w:val="24"/>
          <w:szCs w:val="24"/>
        </w:rPr>
        <w:t>……………………………</w:t>
      </w:r>
      <w:proofErr w:type="gramStart"/>
      <w:r w:rsidR="00073560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="00073560">
        <w:rPr>
          <w:rFonts w:ascii="Times New Roman" w:hAnsi="Times New Roman" w:cs="Times New Roman"/>
          <w:b/>
          <w:sz w:val="24"/>
          <w:szCs w:val="24"/>
        </w:rPr>
        <w:t>.</w:t>
      </w:r>
    </w:p>
    <w:p w14:paraId="609AF7CB" w14:textId="77777777" w:rsidR="00740629" w:rsidRPr="00AD72B5" w:rsidRDefault="00740629" w:rsidP="00AD72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342109A7" w14:textId="77777777" w:rsidR="00AD72B5" w:rsidRPr="00AD72B5" w:rsidRDefault="00AD72B5" w:rsidP="00AD72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D72B5">
        <w:rPr>
          <w:rFonts w:ascii="Times New Roman" w:hAnsi="Times New Roman" w:cs="Times New Roman"/>
          <w:b/>
          <w:sz w:val="24"/>
          <w:szCs w:val="24"/>
        </w:rPr>
        <w:t xml:space="preserve">Bankovní </w:t>
      </w:r>
      <w:proofErr w:type="gramStart"/>
      <w:r w:rsidRPr="00AD72B5">
        <w:rPr>
          <w:rFonts w:ascii="Times New Roman" w:hAnsi="Times New Roman" w:cs="Times New Roman"/>
          <w:b/>
          <w:sz w:val="24"/>
          <w:szCs w:val="24"/>
        </w:rPr>
        <w:t>spojení:</w:t>
      </w:r>
      <w:r w:rsidR="00073560">
        <w:rPr>
          <w:rFonts w:ascii="Times New Roman" w:hAnsi="Times New Roman" w:cs="Times New Roman"/>
          <w:b/>
          <w:sz w:val="24"/>
          <w:szCs w:val="24"/>
        </w:rPr>
        <w:t>…</w:t>
      </w:r>
      <w:proofErr w:type="gramEnd"/>
      <w:r w:rsidR="00073560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</w:t>
      </w:r>
    </w:p>
    <w:p w14:paraId="727C1C83" w14:textId="77777777" w:rsidR="00740629" w:rsidRDefault="00740629" w:rsidP="00AD72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1E5ECD6B" w14:textId="77777777" w:rsidR="00AD72B5" w:rsidRPr="00AD72B5" w:rsidRDefault="00AD72B5" w:rsidP="00AD72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D72B5">
        <w:rPr>
          <w:rFonts w:ascii="Times New Roman" w:hAnsi="Times New Roman" w:cs="Times New Roman"/>
          <w:b/>
          <w:sz w:val="24"/>
          <w:szCs w:val="24"/>
        </w:rPr>
        <w:t xml:space="preserve">Datum a hodina konání </w:t>
      </w:r>
      <w:proofErr w:type="gramStart"/>
      <w:r w:rsidRPr="00AD72B5">
        <w:rPr>
          <w:rFonts w:ascii="Times New Roman" w:hAnsi="Times New Roman" w:cs="Times New Roman"/>
          <w:b/>
          <w:sz w:val="24"/>
          <w:szCs w:val="24"/>
        </w:rPr>
        <w:t>akce:</w:t>
      </w:r>
      <w:r w:rsidR="00073560">
        <w:rPr>
          <w:rFonts w:ascii="Times New Roman" w:hAnsi="Times New Roman" w:cs="Times New Roman"/>
          <w:b/>
          <w:sz w:val="24"/>
          <w:szCs w:val="24"/>
        </w:rPr>
        <w:t>…</w:t>
      </w:r>
      <w:proofErr w:type="gramEnd"/>
      <w:r w:rsidR="00073560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</w:t>
      </w:r>
    </w:p>
    <w:p w14:paraId="35FB5737" w14:textId="77777777" w:rsidR="00740629" w:rsidRDefault="00740629" w:rsidP="00AD72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064DAE8D" w14:textId="77777777" w:rsidR="00AD72B5" w:rsidRPr="00AD72B5" w:rsidRDefault="00AD72B5" w:rsidP="00AD72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D72B5">
        <w:rPr>
          <w:rFonts w:ascii="Times New Roman" w:hAnsi="Times New Roman" w:cs="Times New Roman"/>
          <w:b/>
          <w:sz w:val="24"/>
          <w:szCs w:val="24"/>
        </w:rPr>
        <w:t xml:space="preserve">Místo konaní </w:t>
      </w:r>
      <w:proofErr w:type="gramStart"/>
      <w:r w:rsidRPr="00AD72B5">
        <w:rPr>
          <w:rFonts w:ascii="Times New Roman" w:hAnsi="Times New Roman" w:cs="Times New Roman"/>
          <w:b/>
          <w:sz w:val="24"/>
          <w:szCs w:val="24"/>
        </w:rPr>
        <w:t>akce:</w:t>
      </w:r>
      <w:r w:rsidR="00073560">
        <w:rPr>
          <w:rFonts w:ascii="Times New Roman" w:hAnsi="Times New Roman" w:cs="Times New Roman"/>
          <w:b/>
          <w:sz w:val="24"/>
          <w:szCs w:val="24"/>
        </w:rPr>
        <w:t>…</w:t>
      </w:r>
      <w:proofErr w:type="gramEnd"/>
      <w:r w:rsidR="00073560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</w:t>
      </w:r>
      <w:proofErr w:type="gramStart"/>
      <w:r w:rsidR="00073560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="00073560">
        <w:rPr>
          <w:rFonts w:ascii="Times New Roman" w:hAnsi="Times New Roman" w:cs="Times New Roman"/>
          <w:b/>
          <w:sz w:val="24"/>
          <w:szCs w:val="24"/>
        </w:rPr>
        <w:t>.</w:t>
      </w:r>
    </w:p>
    <w:p w14:paraId="6D2E1B54" w14:textId="77777777" w:rsidR="00740629" w:rsidRDefault="00740629" w:rsidP="00AD72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1CDB69FE" w14:textId="77777777" w:rsidR="00AD72B5" w:rsidRDefault="00AD72B5" w:rsidP="00AD72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D72B5">
        <w:rPr>
          <w:rFonts w:ascii="Times New Roman" w:hAnsi="Times New Roman" w:cs="Times New Roman"/>
          <w:b/>
          <w:sz w:val="24"/>
          <w:szCs w:val="24"/>
        </w:rPr>
        <w:t xml:space="preserve">Cena </w:t>
      </w:r>
      <w:proofErr w:type="gramStart"/>
      <w:r w:rsidRPr="00AD72B5">
        <w:rPr>
          <w:rFonts w:ascii="Times New Roman" w:hAnsi="Times New Roman" w:cs="Times New Roman"/>
          <w:b/>
          <w:sz w:val="24"/>
          <w:szCs w:val="24"/>
        </w:rPr>
        <w:t>vstupenky</w:t>
      </w:r>
      <w:r w:rsidR="00740629">
        <w:rPr>
          <w:rFonts w:ascii="Times New Roman" w:hAnsi="Times New Roman" w:cs="Times New Roman"/>
          <w:b/>
          <w:sz w:val="24"/>
          <w:szCs w:val="24"/>
        </w:rPr>
        <w:t>:</w:t>
      </w:r>
      <w:r w:rsidR="00073560">
        <w:rPr>
          <w:rFonts w:ascii="Times New Roman" w:hAnsi="Times New Roman" w:cs="Times New Roman"/>
          <w:b/>
          <w:sz w:val="24"/>
          <w:szCs w:val="24"/>
        </w:rPr>
        <w:t>…</w:t>
      </w:r>
      <w:proofErr w:type="gramEnd"/>
      <w:r w:rsidR="00073560">
        <w:rPr>
          <w:rFonts w:ascii="Times New Roman" w:hAnsi="Times New Roman" w:cs="Times New Roman"/>
          <w:b/>
          <w:sz w:val="24"/>
          <w:szCs w:val="24"/>
        </w:rPr>
        <w:t>…………………………</w:t>
      </w:r>
    </w:p>
    <w:p w14:paraId="287DEE25" w14:textId="77777777" w:rsidR="00740629" w:rsidRDefault="00740629" w:rsidP="00AD72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0225D61D" w14:textId="77777777" w:rsidR="00740629" w:rsidRDefault="00740629" w:rsidP="00AD72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0093D3C1" w14:textId="77777777" w:rsidR="00740629" w:rsidRPr="00740629" w:rsidRDefault="00740629" w:rsidP="00AD72B5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0629">
        <w:rPr>
          <w:rFonts w:ascii="Times New Roman" w:hAnsi="Times New Roman" w:cs="Times New Roman"/>
          <w:b/>
          <w:sz w:val="24"/>
          <w:szCs w:val="24"/>
          <w:u w:val="single"/>
        </w:rPr>
        <w:t xml:space="preserve">Ohlášení je nutno podat nejpozději týden před konáním akce. </w:t>
      </w:r>
    </w:p>
    <w:p w14:paraId="422F55F4" w14:textId="77777777" w:rsidR="00740629" w:rsidRDefault="00740629" w:rsidP="00AD72B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2D013D04" w14:textId="77777777" w:rsidR="00073560" w:rsidRDefault="00073560" w:rsidP="00AD72B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238E7ED9" w14:textId="77777777" w:rsidR="00740629" w:rsidRDefault="00073560" w:rsidP="00AD72B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Praha………………………………………….</w:t>
      </w:r>
    </w:p>
    <w:p w14:paraId="2CA50DBF" w14:textId="77777777" w:rsidR="00740629" w:rsidRDefault="00740629" w:rsidP="00AD72B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530D13BB" w14:textId="77777777" w:rsidR="00740629" w:rsidRDefault="00740629" w:rsidP="00AD72B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37BAC161" w14:textId="77777777" w:rsidR="00740629" w:rsidRDefault="00740629" w:rsidP="00AD72B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Podpis, </w:t>
      </w:r>
      <w:proofErr w:type="gramStart"/>
      <w:r>
        <w:rPr>
          <w:rFonts w:ascii="Times New Roman" w:hAnsi="Times New Roman" w:cs="Times New Roman"/>
          <w:sz w:val="24"/>
          <w:szCs w:val="24"/>
        </w:rPr>
        <w:t>razítko:</w:t>
      </w:r>
      <w:r w:rsidR="00073560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07356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proofErr w:type="gramStart"/>
      <w:r w:rsidR="0007356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073560">
        <w:rPr>
          <w:rFonts w:ascii="Times New Roman" w:hAnsi="Times New Roman" w:cs="Times New Roman"/>
          <w:sz w:val="24"/>
          <w:szCs w:val="24"/>
        </w:rPr>
        <w:t>.</w:t>
      </w:r>
    </w:p>
    <w:p w14:paraId="129974EB" w14:textId="77777777" w:rsidR="00740629" w:rsidRDefault="00740629" w:rsidP="00AD72B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24270436" w14:textId="77777777" w:rsidR="00740629" w:rsidRDefault="00740629" w:rsidP="00AD72B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07D93EDF" w14:textId="77777777" w:rsidR="00740629" w:rsidRDefault="00740629" w:rsidP="00AD72B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Vyřizuje: </w:t>
      </w:r>
      <w:r w:rsidR="008F513C">
        <w:rPr>
          <w:rFonts w:ascii="Times New Roman" w:hAnsi="Times New Roman" w:cs="Times New Roman"/>
          <w:sz w:val="24"/>
          <w:szCs w:val="24"/>
        </w:rPr>
        <w:t>Karolína Huštáková</w:t>
      </w:r>
      <w:r>
        <w:rPr>
          <w:rFonts w:ascii="Times New Roman" w:hAnsi="Times New Roman" w:cs="Times New Roman"/>
          <w:sz w:val="24"/>
          <w:szCs w:val="24"/>
        </w:rPr>
        <w:t xml:space="preserve">, tel. </w:t>
      </w:r>
      <w:r w:rsidR="00D1012A">
        <w:rPr>
          <w:rFonts w:ascii="Times New Roman" w:hAnsi="Times New Roman" w:cs="Times New Roman"/>
          <w:sz w:val="24"/>
          <w:szCs w:val="24"/>
        </w:rPr>
        <w:t>225</w:t>
      </w:r>
      <w:r w:rsidR="005B7B4C">
        <w:rPr>
          <w:rFonts w:ascii="Times New Roman" w:hAnsi="Times New Roman" w:cs="Times New Roman"/>
          <w:sz w:val="24"/>
          <w:szCs w:val="24"/>
        </w:rPr>
        <w:t> </w:t>
      </w:r>
      <w:r w:rsidR="00D1012A">
        <w:rPr>
          <w:rFonts w:ascii="Times New Roman" w:hAnsi="Times New Roman" w:cs="Times New Roman"/>
          <w:sz w:val="24"/>
          <w:szCs w:val="24"/>
        </w:rPr>
        <w:t>295</w:t>
      </w:r>
      <w:r w:rsidR="005B7B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209, </w:t>
      </w:r>
      <w:r w:rsidR="00073560">
        <w:rPr>
          <w:rFonts w:ascii="Times New Roman" w:hAnsi="Times New Roman" w:cs="Times New Roman"/>
          <w:sz w:val="24"/>
          <w:szCs w:val="24"/>
        </w:rPr>
        <w:t>e</w:t>
      </w:r>
      <w:r w:rsidR="005B7B4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mail: </w:t>
      </w:r>
      <w:r w:rsidR="008F513C">
        <w:rPr>
          <w:rFonts w:ascii="Times New Roman" w:hAnsi="Times New Roman" w:cs="Times New Roman"/>
          <w:sz w:val="24"/>
          <w:szCs w:val="24"/>
        </w:rPr>
        <w:t>karolina.hustakova</w:t>
      </w:r>
      <w:r>
        <w:rPr>
          <w:rFonts w:ascii="Times New Roman" w:hAnsi="Times New Roman" w:cs="Times New Roman"/>
          <w:sz w:val="24"/>
          <w:szCs w:val="24"/>
        </w:rPr>
        <w:t>@praha14.cz</w:t>
      </w:r>
    </w:p>
    <w:p w14:paraId="344DADC8" w14:textId="77777777" w:rsidR="00740629" w:rsidRPr="00740629" w:rsidRDefault="00740629" w:rsidP="00AD72B5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740629" w:rsidRPr="00740629" w:rsidSect="00245CD0">
      <w:footerReference w:type="default" r:id="rId6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587AF" w14:textId="77777777" w:rsidR="00981BEC" w:rsidRDefault="00981BEC" w:rsidP="00245CD0">
      <w:pPr>
        <w:spacing w:after="0" w:line="240" w:lineRule="auto"/>
      </w:pPr>
      <w:r>
        <w:separator/>
      </w:r>
    </w:p>
  </w:endnote>
  <w:endnote w:type="continuationSeparator" w:id="0">
    <w:p w14:paraId="43EF73D8" w14:textId="77777777" w:rsidR="00981BEC" w:rsidRDefault="00981BEC" w:rsidP="00245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58605" w14:textId="77777777" w:rsidR="00245CD0" w:rsidRPr="00B60E2A" w:rsidRDefault="00245CD0">
    <w:pPr>
      <w:pStyle w:val="Zpat"/>
      <w:rPr>
        <w:rFonts w:ascii="Times New Roman" w:hAnsi="Times New Roman" w:cs="Times New Roman"/>
        <w:sz w:val="20"/>
        <w:szCs w:val="20"/>
      </w:rPr>
    </w:pPr>
    <w:r w:rsidRPr="00B60E2A">
      <w:rPr>
        <w:rFonts w:ascii="Times New Roman" w:hAnsi="Times New Roman" w:cs="Times New Roman"/>
        <w:sz w:val="20"/>
        <w:szCs w:val="20"/>
      </w:rPr>
      <w:t>QF OŘEŠ-07</w:t>
    </w:r>
  </w:p>
  <w:p w14:paraId="1FE33394" w14:textId="77777777" w:rsidR="00245CD0" w:rsidRPr="00B60E2A" w:rsidRDefault="00245CD0">
    <w:pPr>
      <w:pStyle w:val="Zpat"/>
      <w:rPr>
        <w:rFonts w:ascii="Times New Roman" w:hAnsi="Times New Roman" w:cs="Times New Roman"/>
        <w:sz w:val="20"/>
        <w:szCs w:val="20"/>
      </w:rPr>
    </w:pPr>
    <w:r w:rsidRPr="00B60E2A">
      <w:rPr>
        <w:rFonts w:ascii="Times New Roman" w:hAnsi="Times New Roman" w:cs="Times New Roman"/>
        <w:sz w:val="20"/>
        <w:szCs w:val="20"/>
      </w:rPr>
      <w:t>Strana 1 (celkem 1)</w:t>
    </w:r>
  </w:p>
  <w:p w14:paraId="6A3E6C5C" w14:textId="77777777" w:rsidR="00245CD0" w:rsidRDefault="00245CD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00775" w14:textId="77777777" w:rsidR="00981BEC" w:rsidRDefault="00981BEC" w:rsidP="00245CD0">
      <w:pPr>
        <w:spacing w:after="0" w:line="240" w:lineRule="auto"/>
      </w:pPr>
      <w:r>
        <w:separator/>
      </w:r>
    </w:p>
  </w:footnote>
  <w:footnote w:type="continuationSeparator" w:id="0">
    <w:p w14:paraId="7ECE291F" w14:textId="77777777" w:rsidR="00981BEC" w:rsidRDefault="00981BEC" w:rsidP="00245C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B7F"/>
    <w:rsid w:val="00052E26"/>
    <w:rsid w:val="00073560"/>
    <w:rsid w:val="001A17FA"/>
    <w:rsid w:val="00245CD0"/>
    <w:rsid w:val="002E7250"/>
    <w:rsid w:val="00343EEE"/>
    <w:rsid w:val="003700C2"/>
    <w:rsid w:val="004145C6"/>
    <w:rsid w:val="004E549B"/>
    <w:rsid w:val="005167B9"/>
    <w:rsid w:val="005B7B4C"/>
    <w:rsid w:val="005E7C18"/>
    <w:rsid w:val="00740629"/>
    <w:rsid w:val="00762B7F"/>
    <w:rsid w:val="008762A0"/>
    <w:rsid w:val="008F513C"/>
    <w:rsid w:val="00981BEC"/>
    <w:rsid w:val="009F6F3D"/>
    <w:rsid w:val="00AD72B5"/>
    <w:rsid w:val="00B3207A"/>
    <w:rsid w:val="00B60E2A"/>
    <w:rsid w:val="00D1012A"/>
    <w:rsid w:val="00E00192"/>
    <w:rsid w:val="00EC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21AFB"/>
  <w15:chartTrackingRefBased/>
  <w15:docId w15:val="{BA372100-C591-4E69-8D49-BA1D69F9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D72B5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40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062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45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45CD0"/>
  </w:style>
  <w:style w:type="paragraph" w:styleId="Zpat">
    <w:name w:val="footer"/>
    <w:basedOn w:val="Normln"/>
    <w:link w:val="ZpatChar"/>
    <w:uiPriority w:val="99"/>
    <w:unhideWhenUsed/>
    <w:rsid w:val="00245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45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v02\Desktop\o&#345;e&#353;\Ohl&#225;&#353;en&#237;%20vzniku%20poplatkov&#233;%20povinnosti%20VSTUPNE_%20(00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Ohlášení vzniku poplatkové povinnosti VSTUPNE_ (002)</Template>
  <TotalTime>1</TotalTime>
  <Pages>1</Pages>
  <Words>106</Words>
  <Characters>900</Characters>
  <Application>Microsoft Office Word</Application>
  <DocSecurity>0</DocSecurity>
  <Lines>46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ÚMČ PRAHA14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Berná Veronika</dc:creator>
  <cp:keywords/>
  <dc:description/>
  <cp:lastModifiedBy>Berná Veronika</cp:lastModifiedBy>
  <cp:revision>1</cp:revision>
  <cp:lastPrinted>2021-05-05T15:15:00Z</cp:lastPrinted>
  <dcterms:created xsi:type="dcterms:W3CDTF">2026-10-13T08:23:00Z</dcterms:created>
  <dcterms:modified xsi:type="dcterms:W3CDTF">2026-10-13T08:24:00Z</dcterms:modified>
</cp:coreProperties>
</file>